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ECB" w:rsidRDefault="009E5C80" w:rsidP="0052118A">
      <w:pPr>
        <w:pStyle w:val="Heading1"/>
        <w:spacing w:line="360" w:lineRule="auto"/>
      </w:pPr>
      <w:r>
        <w:t xml:space="preserve">Foundations 11 - </w:t>
      </w:r>
      <w:r w:rsidR="00F12F7D">
        <w:t xml:space="preserve">School Census </w:t>
      </w:r>
      <w:r>
        <w:t>P</w:t>
      </w:r>
      <w:r w:rsidR="00F12F7D">
        <w:t>roject</w:t>
      </w:r>
    </w:p>
    <w:p w:rsidR="00F12F7D" w:rsidRDefault="0052118A" w:rsidP="0052118A">
      <w:pPr>
        <w:spacing w:line="360" w:lineRule="auto"/>
      </w:pPr>
      <w:r>
        <w:t xml:space="preserve">This project will take 3 classes to complete. </w:t>
      </w:r>
      <w:r w:rsidR="00F12F7D">
        <w:t>The following outline</w:t>
      </w:r>
      <w:r w:rsidR="00631B26">
        <w:t xml:space="preserve"> explains</w:t>
      </w:r>
      <w:r w:rsidR="00F12F7D">
        <w:t xml:space="preserve"> what is required of you in completing the task:</w:t>
      </w:r>
    </w:p>
    <w:p w:rsidR="0052118A" w:rsidRPr="0052118A" w:rsidRDefault="0052118A" w:rsidP="0052118A">
      <w:pPr>
        <w:spacing w:line="360" w:lineRule="auto"/>
        <w:rPr>
          <w:b/>
        </w:rPr>
      </w:pPr>
      <w:r w:rsidRPr="0052118A">
        <w:rPr>
          <w:b/>
        </w:rPr>
        <w:t>CLASS 1</w:t>
      </w:r>
    </w:p>
    <w:p w:rsidR="00F12F7D" w:rsidRDefault="00F12F7D" w:rsidP="0052118A">
      <w:pPr>
        <w:pStyle w:val="ListParagraph"/>
        <w:numPr>
          <w:ilvl w:val="0"/>
          <w:numId w:val="1"/>
        </w:numPr>
        <w:spacing w:line="360" w:lineRule="auto"/>
      </w:pPr>
      <w:r>
        <w:t>Choose a partner. You can work alone if you prefer but NO group will be larger than 2.</w:t>
      </w:r>
    </w:p>
    <w:p w:rsidR="00F12F7D" w:rsidRDefault="00F12F7D" w:rsidP="0052118A">
      <w:pPr>
        <w:pStyle w:val="ListParagraph"/>
        <w:numPr>
          <w:ilvl w:val="0"/>
          <w:numId w:val="1"/>
        </w:numPr>
        <w:spacing w:line="360" w:lineRule="auto"/>
      </w:pPr>
      <w:r>
        <w:t>Together decide on a topic you want more information about. This information must be obtained through surveying people. Only survey data is consider valid information for the purposes of this assessment.</w:t>
      </w:r>
    </w:p>
    <w:p w:rsidR="00F12F7D" w:rsidRDefault="00F12F7D" w:rsidP="0052118A">
      <w:pPr>
        <w:pStyle w:val="ListParagraph"/>
        <w:numPr>
          <w:ilvl w:val="0"/>
          <w:numId w:val="1"/>
        </w:numPr>
        <w:spacing w:line="360" w:lineRule="auto"/>
      </w:pPr>
      <w:r>
        <w:t>Determine your population. Decide whether you will survey your population or a representative sample. For example, you may choose to ONLY survey checkers club members or band students.</w:t>
      </w:r>
    </w:p>
    <w:p w:rsidR="00F12F7D" w:rsidRDefault="00F12F7D" w:rsidP="0052118A">
      <w:pPr>
        <w:pStyle w:val="ListParagraph"/>
        <w:numPr>
          <w:ilvl w:val="0"/>
          <w:numId w:val="1"/>
        </w:numPr>
        <w:spacing w:line="360" w:lineRule="auto"/>
      </w:pPr>
      <w:r>
        <w:t>Design your survey by writing questions (minimum 10 questions, maxi</w:t>
      </w:r>
      <w:bookmarkStart w:id="0" w:name="_GoBack"/>
      <w:bookmarkEnd w:id="0"/>
      <w:r>
        <w:t>mum 15). Answers sh</w:t>
      </w:r>
      <w:r w:rsidR="00A44CF3">
        <w:t>ould not be too open-ended. An example of a question that is too open-ended would be a</w:t>
      </w:r>
      <w:r>
        <w:t xml:space="preserve">sking </w:t>
      </w:r>
      <w:r w:rsidR="00A44CF3">
        <w:t>“</w:t>
      </w:r>
      <w:r>
        <w:t xml:space="preserve">what is your </w:t>
      </w:r>
      <w:proofErr w:type="spellStart"/>
      <w:r>
        <w:t>favourite</w:t>
      </w:r>
      <w:proofErr w:type="spellEnd"/>
      <w:r>
        <w:t xml:space="preserve"> song?</w:t>
      </w:r>
      <w:r w:rsidR="00A44CF3">
        <w:t>”. There will be too many different answers to reach a useful conclusion</w:t>
      </w:r>
      <w:r>
        <w:t>.</w:t>
      </w:r>
      <w:r w:rsidR="00B11AAB">
        <w:t xml:space="preserve"> Questions should also not be too personal.</w:t>
      </w:r>
    </w:p>
    <w:p w:rsidR="0052118A" w:rsidRDefault="00F12F7D" w:rsidP="0052118A">
      <w:pPr>
        <w:pStyle w:val="ListParagraph"/>
        <w:numPr>
          <w:ilvl w:val="0"/>
          <w:numId w:val="1"/>
        </w:numPr>
        <w:spacing w:line="360" w:lineRule="auto"/>
      </w:pPr>
      <w:r>
        <w:t>Peer review your questions with another group and get some feedback to ensure the questions are clear and getting at the information you require.</w:t>
      </w:r>
    </w:p>
    <w:p w:rsidR="0052118A" w:rsidRDefault="0052118A" w:rsidP="0052118A">
      <w:pPr>
        <w:pStyle w:val="ListParagraph"/>
        <w:spacing w:line="360" w:lineRule="auto"/>
      </w:pPr>
    </w:p>
    <w:p w:rsidR="0052118A" w:rsidRPr="0052118A" w:rsidRDefault="0052118A" w:rsidP="0052118A">
      <w:pPr>
        <w:pStyle w:val="ListParagraph"/>
        <w:spacing w:line="360" w:lineRule="auto"/>
        <w:ind w:left="0"/>
        <w:rPr>
          <w:b/>
        </w:rPr>
      </w:pPr>
      <w:r>
        <w:rPr>
          <w:b/>
        </w:rPr>
        <w:t>BEFORE THE NEXT CLASS</w:t>
      </w:r>
    </w:p>
    <w:p w:rsidR="00F12F7D" w:rsidRDefault="0052118A" w:rsidP="0052118A">
      <w:pPr>
        <w:pStyle w:val="ListParagraph"/>
        <w:numPr>
          <w:ilvl w:val="0"/>
          <w:numId w:val="1"/>
        </w:numPr>
        <w:spacing w:line="360" w:lineRule="auto"/>
      </w:pPr>
      <w:r>
        <w:t xml:space="preserve">Conduct the survey </w:t>
      </w:r>
      <w:r w:rsidR="00F12F7D">
        <w:t xml:space="preserve">(minimum sample size of </w:t>
      </w:r>
      <w:r w:rsidR="00A56835">
        <w:t>2</w:t>
      </w:r>
      <w:r w:rsidR="00F12F7D">
        <w:t xml:space="preserve">0, maximum </w:t>
      </w:r>
      <w:r w:rsidR="00A56835">
        <w:t>3</w:t>
      </w:r>
      <w:r w:rsidR="00F12F7D">
        <w:t>0).</w:t>
      </w:r>
      <w:r w:rsidR="00582806">
        <w:t xml:space="preserve"> Record the results.</w:t>
      </w:r>
    </w:p>
    <w:p w:rsidR="0052118A" w:rsidRDefault="0052118A" w:rsidP="0052118A">
      <w:pPr>
        <w:pStyle w:val="ListParagraph"/>
        <w:spacing w:line="360" w:lineRule="auto"/>
      </w:pPr>
    </w:p>
    <w:p w:rsidR="0052118A" w:rsidRPr="0052118A" w:rsidRDefault="0052118A" w:rsidP="0052118A">
      <w:pPr>
        <w:spacing w:line="360" w:lineRule="auto"/>
        <w:rPr>
          <w:b/>
        </w:rPr>
      </w:pPr>
      <w:r w:rsidRPr="0052118A">
        <w:rPr>
          <w:b/>
        </w:rPr>
        <w:t>CLASS 2</w:t>
      </w:r>
    </w:p>
    <w:p w:rsidR="00F12F7D" w:rsidRDefault="0052118A" w:rsidP="0052118A">
      <w:pPr>
        <w:pStyle w:val="ListParagraph"/>
        <w:numPr>
          <w:ilvl w:val="0"/>
          <w:numId w:val="1"/>
        </w:numPr>
        <w:spacing w:line="360" w:lineRule="auto"/>
      </w:pPr>
      <w:r>
        <w:t>A</w:t>
      </w:r>
      <w:r w:rsidR="00F12F7D">
        <w:t>nalyze the data (mean, median, mode, standard deviation</w:t>
      </w:r>
      <w:r w:rsidR="00582806">
        <w:t xml:space="preserve"> if applicable</w:t>
      </w:r>
      <w:r w:rsidR="00F12F7D">
        <w:t>).</w:t>
      </w:r>
    </w:p>
    <w:p w:rsidR="00F12F7D" w:rsidRDefault="00F12F7D" w:rsidP="0052118A">
      <w:pPr>
        <w:pStyle w:val="ListParagraph"/>
        <w:numPr>
          <w:ilvl w:val="0"/>
          <w:numId w:val="1"/>
        </w:numPr>
        <w:spacing w:line="360" w:lineRule="auto"/>
      </w:pPr>
      <w:r>
        <w:t xml:space="preserve">Create a visually interesting summary of your results and conclusions. This will likely include charts. </w:t>
      </w:r>
      <w:r w:rsidR="007901F6">
        <w:t xml:space="preserve">Put these into Google Slides (or other slide program) and include mean and </w:t>
      </w:r>
      <w:r w:rsidR="00027B27">
        <w:t>S.D.</w:t>
      </w:r>
    </w:p>
    <w:p w:rsidR="0052118A" w:rsidRDefault="0052118A" w:rsidP="0052118A">
      <w:pPr>
        <w:pStyle w:val="ListParagraph"/>
        <w:spacing w:line="360" w:lineRule="auto"/>
      </w:pPr>
    </w:p>
    <w:p w:rsidR="0052118A" w:rsidRPr="0052118A" w:rsidRDefault="0052118A" w:rsidP="0052118A">
      <w:pPr>
        <w:spacing w:line="360" w:lineRule="auto"/>
        <w:rPr>
          <w:b/>
        </w:rPr>
      </w:pPr>
      <w:r w:rsidRPr="0052118A">
        <w:rPr>
          <w:b/>
        </w:rPr>
        <w:t>CLASS 3</w:t>
      </w:r>
    </w:p>
    <w:p w:rsidR="00F12F7D" w:rsidRDefault="003B675B" w:rsidP="0052118A">
      <w:pPr>
        <w:pStyle w:val="ListParagraph"/>
        <w:numPr>
          <w:ilvl w:val="0"/>
          <w:numId w:val="1"/>
        </w:numPr>
        <w:spacing w:line="360" w:lineRule="auto"/>
      </w:pPr>
      <w:r>
        <w:t>Present your summary to another group</w:t>
      </w:r>
      <w:r w:rsidR="00F12F7D">
        <w:t xml:space="preserve">. Email me your Google Slides link or other file so that it </w:t>
      </w:r>
      <w:r>
        <w:t>can be graded</w:t>
      </w:r>
      <w:r w:rsidR="00F12F7D">
        <w:t>: afrost@sd61.bc.ca</w:t>
      </w:r>
    </w:p>
    <w:p w:rsidR="0052118A" w:rsidRDefault="0052118A" w:rsidP="00B11AAB">
      <w:pPr>
        <w:pStyle w:val="Heading1"/>
      </w:pPr>
      <w:r>
        <w:lastRenderedPageBreak/>
        <w:t>Ideas for questions</w:t>
      </w:r>
      <w:r w:rsidR="0062195A">
        <w:t xml:space="preserve"> if you’re stuck</w:t>
      </w:r>
      <w:r>
        <w:t>:</w:t>
      </w:r>
    </w:p>
    <w:p w:rsidR="0052118A" w:rsidRDefault="0052118A" w:rsidP="0052118A">
      <w:pPr>
        <w:pStyle w:val="ListParagraph"/>
        <w:spacing w:line="360" w:lineRule="auto"/>
      </w:pPr>
    </w:p>
    <w:p w:rsidR="0052118A" w:rsidRDefault="0052118A" w:rsidP="00027B27">
      <w:pPr>
        <w:spacing w:line="360" w:lineRule="auto"/>
      </w:pPr>
      <w:r>
        <w:t xml:space="preserve">School related: </w:t>
      </w:r>
      <w:proofErr w:type="spellStart"/>
      <w:r>
        <w:t>favourite</w:t>
      </w:r>
      <w:proofErr w:type="spellEnd"/>
      <w:r>
        <w:t xml:space="preserve"> subject, time spent doing homework on average, recycling</w:t>
      </w:r>
      <w:r w:rsidR="00F34413">
        <w:t xml:space="preserve"> habits</w:t>
      </w:r>
      <w:r w:rsidR="00C0402D">
        <w:t xml:space="preserve">, participation in </w:t>
      </w:r>
      <w:proofErr w:type="spellStart"/>
      <w:r w:rsidR="00F4515E">
        <w:t>intermurals</w:t>
      </w:r>
      <w:proofErr w:type="spellEnd"/>
      <w:r w:rsidR="00B470F0">
        <w:t>, post-secondary plans</w:t>
      </w:r>
    </w:p>
    <w:p w:rsidR="0052118A" w:rsidRDefault="0052118A" w:rsidP="00027B27">
      <w:pPr>
        <w:spacing w:line="360" w:lineRule="auto"/>
      </w:pPr>
      <w:r>
        <w:t xml:space="preserve">Work related: hours spent at work on average, type of </w:t>
      </w:r>
      <w:r w:rsidR="008C6C06">
        <w:t>job</w:t>
      </w:r>
    </w:p>
    <w:p w:rsidR="00AE64DB" w:rsidRDefault="0052118A" w:rsidP="00027B27">
      <w:pPr>
        <w:spacing w:line="360" w:lineRule="auto"/>
      </w:pPr>
      <w:r>
        <w:t>Personal taste</w:t>
      </w:r>
      <w:r w:rsidR="001C0FE6">
        <w:t>/opinion</w:t>
      </w:r>
      <w:r>
        <w:t>: music, sports, video games, pets</w:t>
      </w:r>
    </w:p>
    <w:p w:rsidR="0052118A" w:rsidRDefault="0052118A" w:rsidP="0052118A">
      <w:pPr>
        <w:pStyle w:val="ListParagraph"/>
        <w:spacing w:line="360" w:lineRule="auto"/>
      </w:pPr>
      <w:r>
        <w:t xml:space="preserve"> </w:t>
      </w:r>
    </w:p>
    <w:p w:rsidR="00C0402D" w:rsidRDefault="00C0402D" w:rsidP="0052118A">
      <w:pPr>
        <w:pStyle w:val="ListParagraph"/>
        <w:spacing w:line="360" w:lineRule="auto"/>
      </w:pPr>
    </w:p>
    <w:p w:rsidR="00C0402D" w:rsidRDefault="00C0402D" w:rsidP="0052118A">
      <w:pPr>
        <w:pStyle w:val="ListParagraph"/>
        <w:spacing w:line="360" w:lineRule="auto"/>
      </w:pPr>
    </w:p>
    <w:p w:rsidR="00C0402D" w:rsidRDefault="00C0402D" w:rsidP="00027B27">
      <w:pPr>
        <w:spacing w:line="360" w:lineRule="auto"/>
      </w:pPr>
      <w:r>
        <w:t xml:space="preserve">Pro Tip: to make questions easier to analyze you may create a scale for some questions. </w:t>
      </w:r>
    </w:p>
    <w:p w:rsidR="00C0402D" w:rsidRDefault="00C0402D" w:rsidP="0052118A">
      <w:pPr>
        <w:pStyle w:val="ListParagraph"/>
        <w:spacing w:line="360" w:lineRule="auto"/>
      </w:pPr>
      <w:r>
        <w:t xml:space="preserve">For example: “How much do you like cats?” could have the person you survey rate their feelings from 1 (strongly dislike them) to 5 (strongly like them). </w:t>
      </w:r>
    </w:p>
    <w:p w:rsidR="0052118A" w:rsidRDefault="0052118A" w:rsidP="0052118A">
      <w:pPr>
        <w:spacing w:line="360" w:lineRule="auto"/>
      </w:pPr>
    </w:p>
    <w:p w:rsidR="0052118A" w:rsidRDefault="0052118A" w:rsidP="0052118A">
      <w:pPr>
        <w:pStyle w:val="ListParagraph"/>
        <w:spacing w:line="360" w:lineRule="auto"/>
      </w:pPr>
    </w:p>
    <w:sectPr w:rsidR="005211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AE10BE6-283B-4F77-AA9F-27B253905DD8}"/>
    <w:embedBold r:id="rId2" w:fontKey="{C487B27E-A6DA-4E85-BC61-01E1035B1D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F59FD84-2033-468C-BE06-66CAA8D1D23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AF7417"/>
    <w:multiLevelType w:val="hybridMultilevel"/>
    <w:tmpl w:val="C2249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44C"/>
    <w:rsid w:val="00027B27"/>
    <w:rsid w:val="000F42DC"/>
    <w:rsid w:val="001C0FE6"/>
    <w:rsid w:val="003B675B"/>
    <w:rsid w:val="0042544C"/>
    <w:rsid w:val="0052118A"/>
    <w:rsid w:val="00582806"/>
    <w:rsid w:val="005E37F0"/>
    <w:rsid w:val="0062195A"/>
    <w:rsid w:val="00631B26"/>
    <w:rsid w:val="00725AC3"/>
    <w:rsid w:val="007901F6"/>
    <w:rsid w:val="008C6C06"/>
    <w:rsid w:val="008D054B"/>
    <w:rsid w:val="009E5C80"/>
    <w:rsid w:val="00A44CF3"/>
    <w:rsid w:val="00A56835"/>
    <w:rsid w:val="00A97DAA"/>
    <w:rsid w:val="00AE64DB"/>
    <w:rsid w:val="00B11AAB"/>
    <w:rsid w:val="00B470F0"/>
    <w:rsid w:val="00C0402D"/>
    <w:rsid w:val="00C9674F"/>
    <w:rsid w:val="00DE3F11"/>
    <w:rsid w:val="00EB0ECB"/>
    <w:rsid w:val="00F12F7D"/>
    <w:rsid w:val="00F34413"/>
    <w:rsid w:val="00F4515E"/>
    <w:rsid w:val="00F7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34F076-4974-4A58-BF6D-C2A0D920D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2F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2F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12F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11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9B7E0857.dotm</Template>
  <TotalTime>48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GVSD</Company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Frost, Alec</dc:creator>
  <cp:keywords/>
  <dc:description/>
  <cp:lastModifiedBy>Frost, Alec</cp:lastModifiedBy>
  <cp:revision>23</cp:revision>
  <dcterms:created xsi:type="dcterms:W3CDTF">2018-10-29T18:44:00Z</dcterms:created>
  <dcterms:modified xsi:type="dcterms:W3CDTF">2018-11-19T23:36:00Z</dcterms:modified>
</cp:coreProperties>
</file>