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CB" w:rsidRDefault="00957182">
      <w:r>
        <w:t>Radicals and Exponents Quiz</w:t>
      </w:r>
    </w:p>
    <w:p w:rsidR="00957182" w:rsidRDefault="00F93DC4" w:rsidP="00F93DC4">
      <w:r>
        <w:t xml:space="preserve">1. Which of the following is </w:t>
      </w:r>
      <w:r w:rsidRPr="00F93DC4">
        <w:rPr>
          <w:rFonts w:eastAsiaTheme="minorEastAsia"/>
          <w:u w:val="single"/>
        </w:rPr>
        <w:t>not</w:t>
      </w:r>
      <w:r w:rsidRPr="00F93DC4">
        <w:rPr>
          <w:rFonts w:eastAsiaTheme="minorEastAsia"/>
        </w:rPr>
        <w:t xml:space="preserve"> </w:t>
      </w:r>
      <w:r>
        <w:t>a rational number?</w:t>
      </w:r>
    </w:p>
    <w:p w:rsidR="00957182" w:rsidRDefault="00F93DC4">
      <w:r>
        <w:t xml:space="preserve">a)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</w:p>
    <w:p w:rsidR="00F93DC4" w:rsidRDefault="00F93DC4">
      <w:r>
        <w:t>b)     9</w:t>
      </w:r>
    </w:p>
    <w:p w:rsidR="00F93DC4" w:rsidRDefault="00F93DC4">
      <w:r>
        <w:t xml:space="preserve">c)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</m:oMath>
    </w:p>
    <w:p w:rsidR="00F93DC4" w:rsidRDefault="00F93DC4">
      <w:r>
        <w:t xml:space="preserve">d)  </w:t>
      </w:r>
      <m:oMath>
        <m:r>
          <w:rPr>
            <w:rFonts w:ascii="Cambria Math" w:hAnsi="Cambria Math"/>
          </w:rPr>
          <m:t xml:space="preserve"> 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16</m:t>
            </m:r>
          </m:e>
        </m:rad>
      </m:oMath>
    </w:p>
    <w:p w:rsidR="00F93DC4" w:rsidRDefault="00F93DC4"/>
    <w:p w:rsidR="00957182" w:rsidRDefault="00957182">
      <w:r>
        <w:t>2.</w:t>
      </w:r>
      <w:r w:rsidR="00F93DC4">
        <w:t xml:space="preserve"> Write as an entire radical </w:t>
      </w:r>
      <m:oMath>
        <m:r>
          <w:rPr>
            <w:rFonts w:ascii="Cambria Math" w:hAnsi="Cambria Math"/>
          </w:rPr>
          <m:t>3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</m:t>
            </m:r>
          </m:e>
        </m:rad>
      </m:oMath>
    </w:p>
    <w:p w:rsidR="00957182" w:rsidRDefault="00957182">
      <w:r>
        <w:t xml:space="preserve"> </w:t>
      </w:r>
    </w:p>
    <w:p w:rsidR="00F93DC4" w:rsidRDefault="00F93DC4"/>
    <w:p w:rsidR="00F93DC4" w:rsidRDefault="00F93DC4"/>
    <w:p w:rsidR="00F93DC4" w:rsidRDefault="00F93DC4"/>
    <w:p w:rsidR="00957182" w:rsidRDefault="00957182"/>
    <w:p w:rsidR="00F93DC4" w:rsidRDefault="00F93DC4"/>
    <w:p w:rsidR="00957182" w:rsidRDefault="00957182"/>
    <w:p w:rsidR="00957182" w:rsidRDefault="00F93DC4" w:rsidP="00F93DC4">
      <w:r>
        <w:t xml:space="preserve">3. Simplify </w:t>
      </w:r>
      <m:oMath>
        <m:r>
          <w:rPr>
            <w:rFonts w:ascii="Cambria Math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60</m:t>
            </m:r>
          </m:e>
        </m:rad>
      </m:oMath>
    </w:p>
    <w:p w:rsidR="00957182" w:rsidRDefault="00957182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 w:rsidP="00F93DC4">
      <w:r>
        <w:lastRenderedPageBreak/>
        <w:t>Radicals and Exponents Quiz</w:t>
      </w:r>
    </w:p>
    <w:p w:rsidR="00F93DC4" w:rsidRDefault="00F93DC4" w:rsidP="00F93DC4">
      <w:r>
        <w:t xml:space="preserve">1. Which of the following is </w:t>
      </w:r>
      <w:r w:rsidRPr="00F93DC4">
        <w:rPr>
          <w:rFonts w:eastAsiaTheme="minorEastAsia"/>
          <w:u w:val="single"/>
        </w:rPr>
        <w:t>not</w:t>
      </w:r>
      <w:r w:rsidRPr="00F93DC4">
        <w:rPr>
          <w:rFonts w:eastAsiaTheme="minorEastAsia"/>
        </w:rPr>
        <w:t xml:space="preserve"> </w:t>
      </w:r>
      <w:r>
        <w:t>a rational number?</w:t>
      </w:r>
    </w:p>
    <w:p w:rsidR="00F93DC4" w:rsidRDefault="00F93DC4" w:rsidP="00F93DC4">
      <w:r>
        <w:t xml:space="preserve">a)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</w:p>
    <w:p w:rsidR="00F93DC4" w:rsidRDefault="00F93DC4" w:rsidP="00F93DC4">
      <w:r>
        <w:t>b)     9</w:t>
      </w:r>
    </w:p>
    <w:p w:rsidR="00F93DC4" w:rsidRDefault="00F93DC4" w:rsidP="00F93DC4">
      <w:r>
        <w:t xml:space="preserve">c)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</m:oMath>
    </w:p>
    <w:p w:rsidR="00F93DC4" w:rsidRDefault="00F93DC4" w:rsidP="00F93DC4">
      <w:r>
        <w:t xml:space="preserve">d)  </w:t>
      </w:r>
      <m:oMath>
        <m:r>
          <w:rPr>
            <w:rFonts w:ascii="Cambria Math" w:hAnsi="Cambria Math"/>
          </w:rPr>
          <m:t xml:space="preserve"> 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16</m:t>
            </m:r>
          </m:e>
        </m:rad>
      </m:oMath>
    </w:p>
    <w:p w:rsidR="00F93DC4" w:rsidRDefault="00F93DC4" w:rsidP="00F93DC4"/>
    <w:p w:rsidR="00F93DC4" w:rsidRDefault="00F93DC4" w:rsidP="00F93DC4">
      <w:r>
        <w:t xml:space="preserve">2. Write as an entire radical </w:t>
      </w:r>
      <m:oMath>
        <m:r>
          <w:rPr>
            <w:rFonts w:ascii="Cambria Math" w:hAnsi="Cambria Math"/>
          </w:rPr>
          <m:t>3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</m:t>
            </m:r>
          </m:e>
        </m:rad>
      </m:oMath>
    </w:p>
    <w:p w:rsidR="00F93DC4" w:rsidRDefault="00F93DC4" w:rsidP="00F93DC4">
      <w:r>
        <w:t xml:space="preserve"> </w:t>
      </w:r>
    </w:p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>
      <w:r>
        <w:t xml:space="preserve">3. Simplify </w:t>
      </w:r>
      <m:oMath>
        <m:r>
          <w:rPr>
            <w:rFonts w:ascii="Cambria Math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60</m:t>
            </m:r>
          </m:e>
        </m:rad>
      </m:oMath>
    </w:p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957182" w:rsidRDefault="00957182">
      <w:r>
        <w:t>4.</w:t>
      </w:r>
      <w:r w:rsidR="00F93DC4">
        <w:t xml:space="preserve"> Simplify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-3</m:t>
            </m:r>
          </m:sup>
        </m:sSup>
      </m:oMath>
    </w:p>
    <w:p w:rsidR="00957182" w:rsidRDefault="00957182"/>
    <w:p w:rsidR="00957182" w:rsidRDefault="00957182"/>
    <w:p w:rsidR="00957182" w:rsidRDefault="00957182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957182" w:rsidRDefault="00957182">
      <w:r>
        <w:t>5.</w:t>
      </w:r>
      <w:r w:rsidR="00F93DC4">
        <w:t xml:space="preserve"> Write as a single power </w:t>
      </w:r>
      <m:oMath>
        <m:r>
          <w:rPr>
            <w:rFonts w:ascii="Cambria Math" w:hAnsi="Cambria Math"/>
          </w:rPr>
          <m:t>(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rad>
        <m:r>
          <w:rPr>
            <w:rFonts w:ascii="Cambria Math" w:hAnsi="Cambria Math"/>
          </w:rPr>
          <m:t>)(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)</m:t>
        </m:r>
      </m:oMath>
    </w:p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>
      <w:bookmarkStart w:id="0" w:name="_GoBack"/>
      <w:bookmarkEnd w:id="0"/>
    </w:p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/>
    <w:p w:rsidR="00F93DC4" w:rsidRDefault="00F93DC4" w:rsidP="00F93DC4">
      <w:r>
        <w:t xml:space="preserve">4. Simplify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-3</m:t>
            </m:r>
          </m:sup>
        </m:sSup>
      </m:oMath>
    </w:p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/>
    <w:p w:rsidR="00F93DC4" w:rsidRDefault="00F93DC4" w:rsidP="00F93DC4">
      <w:r>
        <w:t xml:space="preserve">5. Write as a single power </w:t>
      </w:r>
      <m:oMath>
        <m:r>
          <w:rPr>
            <w:rFonts w:ascii="Cambria Math" w:hAnsi="Cambria Math"/>
          </w:rPr>
          <m:t>(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rad>
        <m:r>
          <w:rPr>
            <w:rFonts w:ascii="Cambria Math" w:hAnsi="Cambria Math"/>
          </w:rPr>
          <m:t>)(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)</m:t>
        </m:r>
      </m:oMath>
    </w:p>
    <w:p w:rsidR="00F93DC4" w:rsidRDefault="00F93DC4"/>
    <w:sectPr w:rsidR="00F93DC4" w:rsidSect="00957182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DDFAE0-F2B1-4CBC-A70F-185CA463AFFB}"/>
    <w:embedItalic r:id="rId2" w:fontKey="{036BB74E-4D9A-41E6-8F51-F754192653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385403FD-21CE-4883-A8D3-D761EE9EB1C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fontKey="{55FEAC96-3201-4418-A581-A3D6348500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0B1DC3-FDCD-47F8-BFA3-8B31FC10A11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E3FB3"/>
    <w:multiLevelType w:val="hybridMultilevel"/>
    <w:tmpl w:val="469E9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4E1307"/>
    <w:multiLevelType w:val="hybridMultilevel"/>
    <w:tmpl w:val="C17424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55"/>
    <w:rsid w:val="008D054B"/>
    <w:rsid w:val="00957182"/>
    <w:rsid w:val="00A97DAA"/>
    <w:rsid w:val="00C9674F"/>
    <w:rsid w:val="00EB0ECB"/>
    <w:rsid w:val="00F55A55"/>
    <w:rsid w:val="00F9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D6F9D8-9AB5-4F41-9AF0-2474E136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3D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93DC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D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AA8FFC84-ED3D-4D94-83F3-7CB3FAEBD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95024AF1.dotm</Template>
  <TotalTime>7</TotalTime>
  <Pages>2</Pages>
  <Words>92</Words>
  <Characters>529</Characters>
  <Application>Microsoft Office Word</Application>
  <DocSecurity>0</DocSecurity>
  <Lines>4</Lines>
  <Paragraphs>1</Paragraphs>
  <ScaleCrop>false</ScaleCrop>
  <Company>GVSD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Alec</dc:creator>
  <cp:keywords/>
  <dc:description/>
  <cp:lastModifiedBy>Frost, Alec</cp:lastModifiedBy>
  <cp:revision>3</cp:revision>
  <cp:lastPrinted>2019-05-29T22:47:00Z</cp:lastPrinted>
  <dcterms:created xsi:type="dcterms:W3CDTF">2019-05-29T22:37:00Z</dcterms:created>
  <dcterms:modified xsi:type="dcterms:W3CDTF">2019-05-29T22:47:00Z</dcterms:modified>
</cp:coreProperties>
</file>