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ECB" w:rsidRDefault="00BD2F9B">
      <w:r>
        <w:t>Chapter 3 - Relations</w:t>
      </w:r>
      <w:r w:rsidR="00957182">
        <w:t xml:space="preserve"> Quiz</w:t>
      </w:r>
    </w:p>
    <w:p w:rsidR="00A276A5" w:rsidRDefault="00BD2F9B" w:rsidP="00BD2F9B">
      <w:r>
        <w:t>Use the following graph to answer the next 3 questions</w:t>
      </w:r>
    </w:p>
    <w:p w:rsidR="00BD2F9B" w:rsidRDefault="00BD2F9B" w:rsidP="008E5DA6">
      <w:pPr>
        <w:jc w:val="center"/>
      </w:pPr>
      <w:r>
        <w:rPr>
          <w:noProof/>
        </w:rPr>
        <w:drawing>
          <wp:inline distT="0" distB="0" distL="0" distR="0">
            <wp:extent cx="1884459" cy="1903209"/>
            <wp:effectExtent l="0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54" cy="191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9B" w:rsidRDefault="008E5DA6" w:rsidP="00BD2F9B">
      <w:pPr>
        <w:pStyle w:val="ListParagraph"/>
        <w:numPr>
          <w:ilvl w:val="0"/>
          <w:numId w:val="3"/>
        </w:numPr>
      </w:pPr>
      <w:r>
        <w:t>Does the graph above represent a function?</w:t>
      </w:r>
    </w:p>
    <w:p w:rsidR="008E5DA6" w:rsidRDefault="008E5DA6" w:rsidP="00BD2F9B">
      <w:pPr>
        <w:ind w:left="360"/>
      </w:pPr>
    </w:p>
    <w:p w:rsidR="00BD2F9B" w:rsidRPr="008E5DA6" w:rsidRDefault="008E5DA6" w:rsidP="008E5DA6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t xml:space="preserve">Determine the value of x if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=-6</m:t>
        </m:r>
      </m:oMath>
    </w:p>
    <w:p w:rsidR="008E5DA6" w:rsidRDefault="008E5DA6" w:rsidP="008E5DA6">
      <w:pPr>
        <w:pStyle w:val="ListParagraph"/>
      </w:pPr>
    </w:p>
    <w:p w:rsidR="008E5DA6" w:rsidRDefault="008E5DA6" w:rsidP="008E5DA6">
      <w:pPr>
        <w:pStyle w:val="ListParagraph"/>
      </w:pPr>
      <w:bookmarkStart w:id="0" w:name="_GoBack"/>
      <w:bookmarkEnd w:id="0"/>
    </w:p>
    <w:p w:rsidR="008E5DA6" w:rsidRDefault="008E5DA6" w:rsidP="008E5DA6">
      <w:pPr>
        <w:pStyle w:val="ListParagraph"/>
      </w:pPr>
    </w:p>
    <w:p w:rsidR="00BD2F9B" w:rsidRDefault="008E5DA6" w:rsidP="008E5DA6">
      <w:pPr>
        <w:pStyle w:val="ListParagraph"/>
        <w:numPr>
          <w:ilvl w:val="0"/>
          <w:numId w:val="3"/>
        </w:numPr>
      </w:pPr>
      <w:r>
        <w:t xml:space="preserve">Write the domain of the graph </w:t>
      </w:r>
      <w:r w:rsidR="00A5532B">
        <w:t>in set notation</w:t>
      </w:r>
      <w:r>
        <w:t>.</w:t>
      </w:r>
    </w:p>
    <w:p w:rsidR="008E5DA6" w:rsidRDefault="008E5DA6" w:rsidP="008E5DA6">
      <w:pPr>
        <w:pStyle w:val="ListParagraph"/>
      </w:pPr>
    </w:p>
    <w:p w:rsidR="008E5DA6" w:rsidRDefault="008E5DA6" w:rsidP="008E5DA6">
      <w:pPr>
        <w:pStyle w:val="ListParagraph"/>
      </w:pPr>
    </w:p>
    <w:p w:rsidR="008E5DA6" w:rsidRDefault="008E5DA6" w:rsidP="008E5DA6">
      <w:pPr>
        <w:pStyle w:val="ListParagraph"/>
      </w:pPr>
    </w:p>
    <w:p w:rsidR="00A5532B" w:rsidRDefault="00A5532B" w:rsidP="008E5DA6">
      <w:pPr>
        <w:pStyle w:val="ListParagraph"/>
      </w:pPr>
    </w:p>
    <w:p w:rsidR="008E5DA6" w:rsidRDefault="008E5DA6" w:rsidP="008E5DA6">
      <w:pPr>
        <w:pStyle w:val="ListParagraph"/>
        <w:ind w:left="360"/>
      </w:pPr>
    </w:p>
    <w:p w:rsidR="00BD2F9B" w:rsidRDefault="008E5DA6" w:rsidP="008E5DA6">
      <w:pPr>
        <w:pStyle w:val="ListParagraph"/>
        <w:numPr>
          <w:ilvl w:val="0"/>
          <w:numId w:val="3"/>
        </w:numPr>
      </w:pPr>
      <w:r>
        <w:t>Write the range of the graph in interval notation.</w:t>
      </w:r>
    </w:p>
    <w:p w:rsidR="008E5DA6" w:rsidRDefault="008E5DA6" w:rsidP="008E5DA6"/>
    <w:p w:rsidR="008E5DA6" w:rsidRDefault="008E5DA6" w:rsidP="008E5DA6"/>
    <w:p w:rsidR="008E5DA6" w:rsidRDefault="008E5DA6" w:rsidP="008E5DA6"/>
    <w:p w:rsidR="00BD2F9B" w:rsidRDefault="00BD2F9B" w:rsidP="00BD2F9B">
      <w:r>
        <w:t xml:space="preserve">5.  </w:t>
      </w:r>
      <w:r w:rsidR="00A5532B">
        <w:t xml:space="preserve">A computer technician charges a fee to make a house, call plus an additional hourly rate. If a one hour call costs $110 and a 2 hour call costs $150, create an equation in function to represent the Cost (C) as a function of time (t). </w:t>
      </w:r>
    </w:p>
    <w:p w:rsidR="00BD2F9B" w:rsidRDefault="00BD2F9B" w:rsidP="00BD2F9B"/>
    <w:p w:rsidR="00A276A5" w:rsidRDefault="00A276A5" w:rsidP="00A276A5"/>
    <w:p w:rsidR="00A276A5" w:rsidRDefault="00A276A5" w:rsidP="00A276A5"/>
    <w:p w:rsidR="00A276A5" w:rsidRDefault="00A276A5" w:rsidP="00A276A5"/>
    <w:p w:rsidR="00A5532B" w:rsidRDefault="00A5532B" w:rsidP="00A5532B">
      <w:r>
        <w:lastRenderedPageBreak/>
        <w:t>Chapter 3 - Relations Quiz</w:t>
      </w:r>
    </w:p>
    <w:p w:rsidR="00A5532B" w:rsidRDefault="00A5532B" w:rsidP="00A5532B">
      <w:r>
        <w:t>Use the following graph to answer the next 3 questions</w:t>
      </w:r>
    </w:p>
    <w:p w:rsidR="00A5532B" w:rsidRDefault="00A5532B" w:rsidP="00A5532B">
      <w:pPr>
        <w:jc w:val="center"/>
      </w:pPr>
      <w:r>
        <w:rPr>
          <w:noProof/>
        </w:rPr>
        <w:drawing>
          <wp:inline distT="0" distB="0" distL="0" distR="0" wp14:anchorId="7B6FEB0A" wp14:editId="0F98DE04">
            <wp:extent cx="1884459" cy="1903209"/>
            <wp:effectExtent l="0" t="0" r="190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54" cy="191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32B" w:rsidRDefault="00A5532B" w:rsidP="00A5532B">
      <w:pPr>
        <w:pStyle w:val="ListParagraph"/>
        <w:numPr>
          <w:ilvl w:val="0"/>
          <w:numId w:val="4"/>
        </w:numPr>
      </w:pPr>
      <w:r>
        <w:t>Does the graph above represent a function?</w:t>
      </w:r>
    </w:p>
    <w:p w:rsidR="00A5532B" w:rsidRDefault="00A5532B" w:rsidP="00A5532B">
      <w:pPr>
        <w:ind w:left="360"/>
      </w:pPr>
    </w:p>
    <w:p w:rsidR="00A5532B" w:rsidRPr="008E5DA6" w:rsidRDefault="00A5532B" w:rsidP="00A5532B">
      <w:pPr>
        <w:pStyle w:val="ListParagraph"/>
        <w:numPr>
          <w:ilvl w:val="0"/>
          <w:numId w:val="4"/>
        </w:numPr>
        <w:rPr>
          <w:rFonts w:eastAsiaTheme="minorEastAsia"/>
        </w:rPr>
      </w:pPr>
      <w:r>
        <w:t xml:space="preserve">Determine the value of x if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=-6</m:t>
        </m:r>
      </m:oMath>
    </w:p>
    <w:p w:rsidR="00A5532B" w:rsidRDefault="00A5532B" w:rsidP="00A5532B">
      <w:pPr>
        <w:pStyle w:val="ListParagraph"/>
      </w:pPr>
    </w:p>
    <w:p w:rsidR="00A5532B" w:rsidRDefault="00A5532B" w:rsidP="00A5532B">
      <w:pPr>
        <w:pStyle w:val="ListParagraph"/>
      </w:pPr>
    </w:p>
    <w:p w:rsidR="00A5532B" w:rsidRDefault="00A5532B" w:rsidP="00A5532B">
      <w:pPr>
        <w:pStyle w:val="ListParagraph"/>
      </w:pPr>
    </w:p>
    <w:p w:rsidR="00A5532B" w:rsidRDefault="00A5532B" w:rsidP="00A5532B">
      <w:pPr>
        <w:pStyle w:val="ListParagraph"/>
        <w:numPr>
          <w:ilvl w:val="0"/>
          <w:numId w:val="4"/>
        </w:numPr>
      </w:pPr>
      <w:r>
        <w:t>Write the domain of the graph in set notation.</w:t>
      </w:r>
    </w:p>
    <w:p w:rsidR="00A5532B" w:rsidRDefault="00A5532B" w:rsidP="00A5532B">
      <w:pPr>
        <w:pStyle w:val="ListParagraph"/>
      </w:pPr>
    </w:p>
    <w:p w:rsidR="00A5532B" w:rsidRDefault="00A5532B" w:rsidP="00A5532B">
      <w:pPr>
        <w:pStyle w:val="ListParagraph"/>
      </w:pPr>
    </w:p>
    <w:p w:rsidR="00A5532B" w:rsidRDefault="00A5532B" w:rsidP="00A5532B">
      <w:pPr>
        <w:pStyle w:val="ListParagraph"/>
      </w:pPr>
    </w:p>
    <w:p w:rsidR="00A5532B" w:rsidRDefault="00A5532B" w:rsidP="00A5532B">
      <w:pPr>
        <w:pStyle w:val="ListParagraph"/>
      </w:pPr>
    </w:p>
    <w:p w:rsidR="00A5532B" w:rsidRDefault="00A5532B" w:rsidP="00A5532B">
      <w:pPr>
        <w:pStyle w:val="ListParagraph"/>
        <w:ind w:left="360"/>
      </w:pPr>
    </w:p>
    <w:p w:rsidR="00A5532B" w:rsidRDefault="00A5532B" w:rsidP="00A5532B">
      <w:pPr>
        <w:pStyle w:val="ListParagraph"/>
        <w:numPr>
          <w:ilvl w:val="0"/>
          <w:numId w:val="4"/>
        </w:numPr>
      </w:pPr>
      <w:r>
        <w:t>Write the range of the graph in interval notation.</w:t>
      </w:r>
    </w:p>
    <w:p w:rsidR="00A5532B" w:rsidRDefault="00A5532B" w:rsidP="00A5532B"/>
    <w:p w:rsidR="00A5532B" w:rsidRDefault="00A5532B" w:rsidP="00A5532B"/>
    <w:p w:rsidR="00A5532B" w:rsidRDefault="00A5532B" w:rsidP="00A5532B"/>
    <w:p w:rsidR="00A5532B" w:rsidRDefault="00A5532B" w:rsidP="00A5532B">
      <w:r>
        <w:t xml:space="preserve">5.  A computer technician charges a fee to make a house, call plus an additional hourly rate. If a one hour call costs $110 and a 2 hour call costs $150, create an equation in function to represent the Cost (C) as a function of time (t). </w:t>
      </w:r>
    </w:p>
    <w:sectPr w:rsidR="00A5532B" w:rsidSect="008E5DA6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5877753-A036-40F2-A24E-FB2F593DC96E}"/>
    <w:embedItalic r:id="rId2" w:fontKey="{8F788298-E640-4C9A-9653-0161160F52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575795D4-53DE-468D-833E-09F3A5CD87CB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4" w:fontKey="{7302B929-8800-4228-897E-627502995B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540968-0A1C-4B8B-91B9-510AFF0A380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E3FB3"/>
    <w:multiLevelType w:val="hybridMultilevel"/>
    <w:tmpl w:val="469E9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B6AA5"/>
    <w:multiLevelType w:val="hybridMultilevel"/>
    <w:tmpl w:val="43428F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BBA06B8"/>
    <w:multiLevelType w:val="hybridMultilevel"/>
    <w:tmpl w:val="43428F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D4E1307"/>
    <w:multiLevelType w:val="hybridMultilevel"/>
    <w:tmpl w:val="C174241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A55"/>
    <w:rsid w:val="008D054B"/>
    <w:rsid w:val="008E5DA6"/>
    <w:rsid w:val="00957182"/>
    <w:rsid w:val="00A276A5"/>
    <w:rsid w:val="00A5532B"/>
    <w:rsid w:val="00A97DAA"/>
    <w:rsid w:val="00BD2F9B"/>
    <w:rsid w:val="00C9674F"/>
    <w:rsid w:val="00EB0ECB"/>
    <w:rsid w:val="00F55A55"/>
    <w:rsid w:val="00F9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D6F9D8-9AB5-4F41-9AF0-2474E136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3DC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93DC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D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0BCAD55A-782F-4CB7-9D0D-F665114B2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34FD3369.dotm</Template>
  <TotalTime>43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GVSD</Company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Frost, Alec</dc:creator>
  <cp:keywords/>
  <dc:description/>
  <cp:lastModifiedBy>Frost, Alec</cp:lastModifiedBy>
  <cp:revision>4</cp:revision>
  <cp:lastPrinted>2019-05-29T22:47:00Z</cp:lastPrinted>
  <dcterms:created xsi:type="dcterms:W3CDTF">2019-05-29T22:37:00Z</dcterms:created>
  <dcterms:modified xsi:type="dcterms:W3CDTF">2019-05-31T22:04:00Z</dcterms:modified>
</cp:coreProperties>
</file>